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2316" w:rsidRDefault="001933B3">
      <w:pPr>
        <w:rPr>
          <w:rFonts w:ascii="Baskerville" w:hAnsi="Baskerville"/>
          <w:lang w:eastAsia="zh-CN"/>
        </w:rPr>
      </w:pPr>
      <w:r>
        <w:rPr>
          <w:rFonts w:ascii="Baskerville" w:hAnsi="Baskerville"/>
          <w:lang w:eastAsia="zh-CN"/>
        </w:rPr>
        <w:t>Mycelium of Garbage</w:t>
      </w:r>
      <w:r>
        <w:rPr>
          <w:rFonts w:ascii="Baskerville" w:hAnsi="Baskerville"/>
          <w:lang w:eastAsia="zh-CN"/>
        </w:rPr>
        <w:br/>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I.</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There once was a boy named Sue</w:t>
      </w:r>
    </w:p>
    <w:p w:rsidR="001933B3" w:rsidRDefault="001933B3">
      <w:pPr>
        <w:rPr>
          <w:rFonts w:ascii="Baskerville" w:hAnsi="Baskerville"/>
          <w:lang w:eastAsia="zh-CN"/>
        </w:rPr>
      </w:pPr>
      <w:r>
        <w:rPr>
          <w:rFonts w:ascii="Baskerville" w:hAnsi="Baskerville"/>
          <w:lang w:eastAsia="zh-CN"/>
        </w:rPr>
        <w:t>Who came out the chimney flue</w:t>
      </w:r>
    </w:p>
    <w:p w:rsidR="001933B3" w:rsidRDefault="001933B3">
      <w:pPr>
        <w:rPr>
          <w:rFonts w:ascii="Baskerville" w:hAnsi="Baskerville"/>
          <w:lang w:eastAsia="zh-CN"/>
        </w:rPr>
      </w:pPr>
      <w:r>
        <w:rPr>
          <w:rFonts w:ascii="Baskerville" w:hAnsi="Baskerville"/>
          <w:lang w:eastAsia="zh-CN"/>
        </w:rPr>
        <w:t>With a pear between his teeth</w:t>
      </w:r>
    </w:p>
    <w:p w:rsidR="001933B3" w:rsidRDefault="001933B3">
      <w:pPr>
        <w:rPr>
          <w:rFonts w:ascii="Baskerville" w:hAnsi="Baskerville"/>
          <w:lang w:eastAsia="zh-CN"/>
        </w:rPr>
      </w:pPr>
      <w:r>
        <w:rPr>
          <w:rFonts w:ascii="Baskerville" w:hAnsi="Baskerville"/>
          <w:lang w:eastAsia="zh-CN"/>
        </w:rPr>
        <w:t>He told us a story of heath:</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Once when I was a baby boy</w:t>
      </w:r>
      <w:r>
        <w:rPr>
          <w:rFonts w:ascii="Baskerville" w:hAnsi="Baskerville"/>
          <w:lang w:eastAsia="zh-CN"/>
        </w:rPr>
        <w:br/>
        <w:t>I used to run my dog named Toy</w:t>
      </w:r>
    </w:p>
    <w:p w:rsidR="001933B3" w:rsidRDefault="001933B3">
      <w:pPr>
        <w:rPr>
          <w:rFonts w:ascii="Baskerville" w:hAnsi="Baskerville"/>
          <w:lang w:eastAsia="zh-CN"/>
        </w:rPr>
      </w:pPr>
      <w:r>
        <w:rPr>
          <w:rFonts w:ascii="Baskerville" w:hAnsi="Baskerville"/>
          <w:lang w:eastAsia="zh-CN"/>
        </w:rPr>
        <w:t>He left earth on a big rocket</w:t>
      </w:r>
    </w:p>
    <w:p w:rsidR="001933B3" w:rsidRDefault="001933B3">
      <w:pPr>
        <w:rPr>
          <w:rFonts w:ascii="Baskerville" w:hAnsi="Baskerville"/>
          <w:lang w:eastAsia="zh-CN"/>
        </w:rPr>
      </w:pPr>
      <w:r>
        <w:rPr>
          <w:rFonts w:ascii="Baskerville" w:hAnsi="Baskerville"/>
          <w:lang w:eastAsia="zh-CN"/>
        </w:rPr>
        <w:t>Now dwells in a tv sprocket.</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I went to the land faraway</w:t>
      </w:r>
    </w:p>
    <w:p w:rsidR="001933B3" w:rsidRDefault="001933B3">
      <w:pPr>
        <w:rPr>
          <w:rFonts w:ascii="Baskerville" w:hAnsi="Baskerville"/>
          <w:lang w:eastAsia="zh-CN"/>
        </w:rPr>
      </w:pPr>
      <w:r>
        <w:rPr>
          <w:rFonts w:ascii="Baskerville" w:hAnsi="Baskerville"/>
          <w:lang w:eastAsia="zh-CN"/>
        </w:rPr>
        <w:t>Where rainbows sprang out of the hay</w:t>
      </w:r>
    </w:p>
    <w:p w:rsidR="001933B3" w:rsidRDefault="001933B3">
      <w:pPr>
        <w:rPr>
          <w:rFonts w:ascii="Baskerville" w:hAnsi="Baskerville"/>
          <w:lang w:eastAsia="zh-CN"/>
        </w:rPr>
      </w:pPr>
      <w:r>
        <w:rPr>
          <w:rFonts w:ascii="Baskerville" w:hAnsi="Baskerville"/>
          <w:lang w:eastAsia="zh-CN"/>
        </w:rPr>
        <w:t>Where long days cooled to ice nights</w:t>
      </w:r>
    </w:p>
    <w:p w:rsidR="001933B3" w:rsidRDefault="001933B3">
      <w:pPr>
        <w:rPr>
          <w:rFonts w:ascii="Baskerville" w:hAnsi="Baskerville"/>
          <w:lang w:eastAsia="zh-CN"/>
        </w:rPr>
      </w:pPr>
      <w:r>
        <w:rPr>
          <w:rFonts w:ascii="Baskerville" w:hAnsi="Baskerville"/>
          <w:lang w:eastAsia="zh-CN"/>
        </w:rPr>
        <w:t>When we tucked our toes in like mice.</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The apparition appeared then</w:t>
      </w:r>
    </w:p>
    <w:p w:rsidR="001933B3" w:rsidRDefault="001933B3">
      <w:pPr>
        <w:rPr>
          <w:rFonts w:ascii="Baskerville" w:hAnsi="Baskerville"/>
          <w:lang w:eastAsia="zh-CN"/>
        </w:rPr>
      </w:pPr>
      <w:r>
        <w:rPr>
          <w:rFonts w:ascii="Baskerville" w:hAnsi="Baskerville"/>
          <w:lang w:eastAsia="zh-CN"/>
        </w:rPr>
        <w:t>Riding a chariot of men;</w:t>
      </w:r>
    </w:p>
    <w:p w:rsidR="001933B3" w:rsidRDefault="001933B3">
      <w:pPr>
        <w:rPr>
          <w:rFonts w:ascii="Baskerville" w:hAnsi="Baskerville"/>
          <w:lang w:eastAsia="zh-CN"/>
        </w:rPr>
      </w:pPr>
      <w:r>
        <w:rPr>
          <w:rFonts w:ascii="Baskerville" w:hAnsi="Baskerville"/>
          <w:lang w:eastAsia="zh-CN"/>
        </w:rPr>
        <w:t>He stood at the gate and spake:</w:t>
      </w:r>
    </w:p>
    <w:p w:rsidR="001933B3" w:rsidRDefault="001933B3">
      <w:pPr>
        <w:rPr>
          <w:rFonts w:ascii="Baskerville" w:hAnsi="Baskerville"/>
          <w:lang w:eastAsia="zh-CN"/>
        </w:rPr>
      </w:pPr>
      <w:r>
        <w:rPr>
          <w:rFonts w:ascii="Baskerville" w:hAnsi="Baskerville"/>
          <w:lang w:eastAsia="zh-CN"/>
        </w:rPr>
        <w:t>Come now, come now, it’s getting late.</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Polly said to Bruce the Feline</w:t>
      </w:r>
    </w:p>
    <w:p w:rsidR="001933B3" w:rsidRDefault="001933B3">
      <w:pPr>
        <w:rPr>
          <w:rFonts w:ascii="Baskerville" w:hAnsi="Baskerville"/>
          <w:lang w:eastAsia="zh-CN"/>
        </w:rPr>
      </w:pPr>
      <w:r>
        <w:rPr>
          <w:rFonts w:ascii="Baskerville" w:hAnsi="Baskerville"/>
          <w:lang w:eastAsia="zh-CN"/>
        </w:rPr>
        <w:t>Go now and chant the long compline</w:t>
      </w:r>
    </w:p>
    <w:p w:rsidR="001933B3" w:rsidRDefault="001933B3">
      <w:pPr>
        <w:rPr>
          <w:rFonts w:ascii="Baskerville" w:hAnsi="Baskerville"/>
          <w:lang w:eastAsia="zh-CN"/>
        </w:rPr>
      </w:pPr>
      <w:r>
        <w:rPr>
          <w:rFonts w:ascii="Baskerville" w:hAnsi="Baskerville"/>
          <w:lang w:eastAsia="zh-CN"/>
        </w:rPr>
        <w:t>Else he’ll have us by the neck</w:t>
      </w:r>
    </w:p>
    <w:p w:rsidR="001933B3" w:rsidRDefault="001933B3">
      <w:pPr>
        <w:rPr>
          <w:rFonts w:ascii="Baskerville" w:hAnsi="Baskerville"/>
          <w:lang w:eastAsia="zh-CN"/>
        </w:rPr>
      </w:pPr>
      <w:r>
        <w:rPr>
          <w:rFonts w:ascii="Baskerville" w:hAnsi="Baskerville"/>
          <w:lang w:eastAsia="zh-CN"/>
        </w:rPr>
        <w:t xml:space="preserve">Wringing us out over the deck. </w:t>
      </w:r>
      <w:r>
        <w:rPr>
          <w:rFonts w:ascii="Baskerville" w:hAnsi="Baskerville"/>
          <w:lang w:eastAsia="zh-CN"/>
        </w:rPr>
        <w:br/>
      </w:r>
      <w:r>
        <w:rPr>
          <w:rFonts w:ascii="Baskerville" w:hAnsi="Baskerville"/>
          <w:lang w:eastAsia="zh-CN"/>
        </w:rPr>
        <w:br/>
        <w:t>As I watched the moon slowly rose</w:t>
      </w:r>
    </w:p>
    <w:p w:rsidR="001933B3" w:rsidRDefault="001933B3">
      <w:pPr>
        <w:rPr>
          <w:rFonts w:ascii="Baskerville" w:hAnsi="Baskerville"/>
          <w:lang w:eastAsia="zh-CN"/>
        </w:rPr>
      </w:pPr>
      <w:r>
        <w:rPr>
          <w:rFonts w:ascii="Baskerville" w:hAnsi="Baskerville"/>
          <w:lang w:eastAsia="zh-CN"/>
        </w:rPr>
        <w:t>A gelid stone of cellulose</w:t>
      </w:r>
    </w:p>
    <w:p w:rsidR="001933B3" w:rsidRDefault="001933B3">
      <w:pPr>
        <w:rPr>
          <w:rFonts w:ascii="Baskerville" w:hAnsi="Baskerville"/>
          <w:lang w:eastAsia="zh-CN"/>
        </w:rPr>
      </w:pPr>
      <w:r>
        <w:rPr>
          <w:rFonts w:ascii="Baskerville" w:hAnsi="Baskerville"/>
          <w:lang w:eastAsia="zh-CN"/>
        </w:rPr>
        <w:t>I halted at the river then</w:t>
      </w:r>
    </w:p>
    <w:p w:rsidR="001933B3" w:rsidRDefault="001933B3">
      <w:pPr>
        <w:rPr>
          <w:rFonts w:ascii="Baskerville" w:hAnsi="Baskerville"/>
          <w:lang w:eastAsia="zh-CN"/>
        </w:rPr>
      </w:pPr>
      <w:r>
        <w:rPr>
          <w:rFonts w:ascii="Baskerville" w:hAnsi="Baskerville"/>
          <w:lang w:eastAsia="zh-CN"/>
        </w:rPr>
        <w:t>Going tap tap tap tap again.</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Upon the water a mermaid</w:t>
      </w:r>
    </w:p>
    <w:p w:rsidR="001933B3" w:rsidRDefault="001933B3">
      <w:pPr>
        <w:rPr>
          <w:rFonts w:ascii="Baskerville" w:hAnsi="Baskerville"/>
          <w:lang w:eastAsia="zh-CN"/>
        </w:rPr>
      </w:pPr>
      <w:r>
        <w:rPr>
          <w:rFonts w:ascii="Baskerville" w:hAnsi="Baskerville"/>
          <w:lang w:eastAsia="zh-CN"/>
        </w:rPr>
        <w:t>Appeared, with a lock of haid;</w:t>
      </w:r>
    </w:p>
    <w:p w:rsidR="001933B3" w:rsidRDefault="001933B3">
      <w:pPr>
        <w:rPr>
          <w:rFonts w:ascii="Baskerville" w:hAnsi="Baskerville"/>
          <w:lang w:eastAsia="zh-CN"/>
        </w:rPr>
      </w:pPr>
      <w:r>
        <w:rPr>
          <w:rFonts w:ascii="Baskerville" w:hAnsi="Baskerville"/>
          <w:lang w:eastAsia="zh-CN"/>
        </w:rPr>
        <w:t>I slowly approached the wall</w:t>
      </w:r>
    </w:p>
    <w:p w:rsidR="001933B3" w:rsidRDefault="001933B3">
      <w:pPr>
        <w:rPr>
          <w:rFonts w:ascii="Baskerville" w:hAnsi="Baskerville"/>
          <w:lang w:eastAsia="zh-CN"/>
        </w:rPr>
      </w:pPr>
      <w:r>
        <w:rPr>
          <w:rFonts w:ascii="Baskerville" w:hAnsi="Baskerville"/>
          <w:lang w:eastAsia="zh-CN"/>
        </w:rPr>
        <w:t>And it answered withal.</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II.</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(A deck looking into the night.)</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Did you go to Mer’s house today?</w:t>
      </w:r>
    </w:p>
    <w:p w:rsidR="001933B3" w:rsidRDefault="001933B3">
      <w:pPr>
        <w:rPr>
          <w:rFonts w:ascii="Baskerville" w:hAnsi="Baskerville"/>
          <w:lang w:eastAsia="zh-CN"/>
        </w:rPr>
      </w:pPr>
      <w:r>
        <w:rPr>
          <w:rFonts w:ascii="Baskerville" w:hAnsi="Baskerville"/>
          <w:lang w:eastAsia="zh-CN"/>
        </w:rPr>
        <w:t>I went there just yesterday.</w:t>
      </w:r>
    </w:p>
    <w:p w:rsidR="001933B3" w:rsidRDefault="001933B3">
      <w:pPr>
        <w:rPr>
          <w:rFonts w:ascii="Baskerville" w:hAnsi="Baskerville"/>
          <w:lang w:eastAsia="zh-CN"/>
        </w:rPr>
      </w:pPr>
      <w:r>
        <w:rPr>
          <w:rFonts w:ascii="Baskerville" w:hAnsi="Baskerville"/>
          <w:lang w:eastAsia="zh-CN"/>
        </w:rPr>
        <w:t>She plucked a grape in the grapevine.</w:t>
      </w:r>
    </w:p>
    <w:p w:rsidR="001933B3" w:rsidRDefault="001933B3">
      <w:pPr>
        <w:rPr>
          <w:rFonts w:ascii="Baskerville" w:hAnsi="Baskerville"/>
          <w:lang w:eastAsia="zh-CN"/>
        </w:rPr>
      </w:pPr>
      <w:r>
        <w:rPr>
          <w:rFonts w:ascii="Baskerville" w:hAnsi="Baskerville"/>
          <w:lang w:eastAsia="zh-CN"/>
        </w:rPr>
        <w:t>Mine, said I.</w:t>
      </w:r>
    </w:p>
    <w:p w:rsidR="001933B3" w:rsidRDefault="001933B3">
      <w:pPr>
        <w:rPr>
          <w:rFonts w:ascii="Baskerville" w:hAnsi="Baskerville"/>
          <w:lang w:eastAsia="zh-CN"/>
        </w:rPr>
      </w:pPr>
      <w:r>
        <w:rPr>
          <w:rFonts w:ascii="Baskerville" w:hAnsi="Baskerville"/>
          <w:lang w:eastAsia="zh-CN"/>
        </w:rPr>
        <w:t>She held out her palm and passed the fruit,</w:t>
      </w:r>
    </w:p>
    <w:p w:rsidR="001933B3" w:rsidRDefault="001933B3">
      <w:pPr>
        <w:rPr>
          <w:rFonts w:ascii="Baskerville" w:hAnsi="Baskerville"/>
          <w:lang w:eastAsia="zh-CN"/>
        </w:rPr>
      </w:pPr>
      <w:r>
        <w:rPr>
          <w:rFonts w:ascii="Baskerville" w:hAnsi="Baskerville"/>
          <w:lang w:eastAsia="zh-CN"/>
        </w:rPr>
        <w:t>Which I plopped into my mouth with a—</w:t>
      </w:r>
    </w:p>
    <w:p w:rsidR="001933B3" w:rsidRDefault="001933B3">
      <w:pPr>
        <w:rPr>
          <w:rFonts w:ascii="Baskerville" w:hAnsi="Baskerville"/>
          <w:lang w:eastAsia="zh-CN"/>
        </w:rPr>
      </w:pPr>
      <w:r>
        <w:rPr>
          <w:rFonts w:ascii="Baskerville" w:hAnsi="Baskerville"/>
          <w:lang w:eastAsia="zh-CN"/>
        </w:rPr>
        <w:lastRenderedPageBreak/>
        <w:t>—It tastes good.</w:t>
      </w:r>
    </w:p>
    <w:p w:rsidR="001933B3" w:rsidRDefault="001933B3">
      <w:pPr>
        <w:rPr>
          <w:rFonts w:ascii="Baskerville" w:hAnsi="Baskerville"/>
          <w:lang w:eastAsia="zh-CN"/>
        </w:rPr>
      </w:pPr>
      <w:r>
        <w:rPr>
          <w:rFonts w:ascii="Baskerville" w:hAnsi="Baskerville"/>
          <w:lang w:eastAsia="zh-CN"/>
        </w:rPr>
        <w:t>—That’s good.</w:t>
      </w:r>
    </w:p>
    <w:p w:rsidR="001933B3" w:rsidRDefault="001933B3">
      <w:pPr>
        <w:rPr>
          <w:rFonts w:ascii="Baskerville" w:hAnsi="Baskerville"/>
          <w:lang w:eastAsia="zh-CN"/>
        </w:rPr>
      </w:pPr>
      <w:r>
        <w:rPr>
          <w:rFonts w:ascii="Baskerville" w:hAnsi="Baskerville"/>
          <w:lang w:eastAsia="zh-CN"/>
        </w:rPr>
        <w:t>Just then a motorcycle passed with a man riding pillion.</w:t>
      </w:r>
    </w:p>
    <w:p w:rsidR="001933B3" w:rsidRDefault="001933B3">
      <w:pPr>
        <w:rPr>
          <w:rFonts w:ascii="Baskerville" w:hAnsi="Baskerville"/>
          <w:lang w:eastAsia="zh-CN"/>
        </w:rPr>
      </w:pPr>
      <w:r>
        <w:rPr>
          <w:rFonts w:ascii="Baskerville" w:hAnsi="Baskerville"/>
          <w:lang w:eastAsia="zh-CN"/>
        </w:rPr>
        <w:t>His skirts fluttered in the wind one billion.</w:t>
      </w:r>
    </w:p>
    <w:p w:rsidR="001933B3" w:rsidRDefault="001933B3">
      <w:pPr>
        <w:rPr>
          <w:rFonts w:ascii="Baskerville" w:hAnsi="Baskerville"/>
          <w:lang w:eastAsia="zh-CN"/>
        </w:rPr>
      </w:pPr>
      <w:r>
        <w:rPr>
          <w:rFonts w:ascii="Baskerville" w:hAnsi="Baskerville"/>
          <w:lang w:eastAsia="zh-CN"/>
        </w:rPr>
        <w:t>—She went to the beach with Don in the winter</w:t>
      </w:r>
    </w:p>
    <w:p w:rsidR="001933B3" w:rsidRDefault="001933B3">
      <w:pPr>
        <w:rPr>
          <w:rFonts w:ascii="Baskerville" w:hAnsi="Baskerville"/>
          <w:lang w:eastAsia="zh-CN"/>
        </w:rPr>
      </w:pPr>
      <w:r>
        <w:rPr>
          <w:rFonts w:ascii="Baskerville" w:hAnsi="Baskerville"/>
          <w:lang w:eastAsia="zh-CN"/>
        </w:rPr>
        <w:t>—I know. Lick up. I’ll linger.</w:t>
      </w:r>
    </w:p>
    <w:p w:rsidR="001933B3" w:rsidRDefault="001933B3">
      <w:pPr>
        <w:rPr>
          <w:rFonts w:ascii="Baskerville" w:hAnsi="Baskerville"/>
          <w:lang w:eastAsia="zh-CN"/>
        </w:rPr>
      </w:pPr>
      <w:r>
        <w:rPr>
          <w:rFonts w:ascii="Baskerville" w:hAnsi="Baskerville"/>
          <w:lang w:eastAsia="zh-CN"/>
        </w:rPr>
        <w:t>—Hahahaha.</w:t>
      </w:r>
    </w:p>
    <w:p w:rsidR="001933B3" w:rsidRDefault="001933B3">
      <w:pPr>
        <w:rPr>
          <w:rFonts w:ascii="Baskerville" w:hAnsi="Baskerville"/>
          <w:lang w:eastAsia="zh-CN"/>
        </w:rPr>
      </w:pPr>
      <w:r>
        <w:rPr>
          <w:rFonts w:ascii="Baskerville" w:hAnsi="Baskerville"/>
          <w:lang w:eastAsia="zh-CN"/>
        </w:rPr>
        <w:t>—Cool it baby, maha</w:t>
      </w:r>
    </w:p>
    <w:p w:rsidR="001933B3" w:rsidRDefault="001933B3">
      <w:pPr>
        <w:rPr>
          <w:rFonts w:ascii="Baskerville" w:hAnsi="Baskerville"/>
          <w:lang w:eastAsia="zh-CN"/>
        </w:rPr>
      </w:pPr>
      <w:r>
        <w:rPr>
          <w:rFonts w:ascii="Baskerville" w:hAnsi="Baskerville"/>
          <w:lang w:eastAsia="zh-CN"/>
        </w:rPr>
        <w:t>—Lalala.</w:t>
      </w:r>
    </w:p>
    <w:p w:rsidR="001933B3" w:rsidRDefault="001933B3">
      <w:pPr>
        <w:rPr>
          <w:rFonts w:ascii="Baskerville" w:hAnsi="Baskerville"/>
          <w:lang w:eastAsia="zh-CN"/>
        </w:rPr>
      </w:pPr>
      <w:r>
        <w:rPr>
          <w:rFonts w:ascii="Baskerville" w:hAnsi="Baskerville"/>
          <w:lang w:eastAsia="zh-CN"/>
        </w:rPr>
        <w:t>—Tata.</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The army stopped outside of the red palace with a switchblade. Then the ensign appeared through the cavalcade.</w:t>
      </w:r>
    </w:p>
    <w:p w:rsidR="001933B3" w:rsidRDefault="001933B3">
      <w:pPr>
        <w:rPr>
          <w:rFonts w:ascii="Baskerville" w:hAnsi="Baskerville"/>
          <w:lang w:eastAsia="zh-CN"/>
        </w:rPr>
      </w:pPr>
      <w:r>
        <w:rPr>
          <w:rFonts w:ascii="Baskerville" w:hAnsi="Baskerville"/>
          <w:lang w:eastAsia="zh-CN"/>
        </w:rPr>
        <w:t>—Where’s my big onion? he called</w:t>
      </w:r>
    </w:p>
    <w:p w:rsidR="001933B3" w:rsidRDefault="001933B3">
      <w:pPr>
        <w:rPr>
          <w:rFonts w:ascii="Baskerville" w:hAnsi="Baskerville"/>
          <w:lang w:eastAsia="zh-CN"/>
        </w:rPr>
      </w:pPr>
      <w:r>
        <w:rPr>
          <w:rFonts w:ascii="Baskerville" w:hAnsi="Baskerville"/>
          <w:lang w:eastAsia="zh-CN"/>
        </w:rPr>
        <w:t>From afar a seagull squalled.</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Where I’m going I’ll letchuknow;</w:t>
      </w:r>
    </w:p>
    <w:p w:rsidR="001933B3" w:rsidRDefault="001933B3">
      <w:pPr>
        <w:rPr>
          <w:rFonts w:ascii="Baskerville" w:hAnsi="Baskerville"/>
          <w:lang w:eastAsia="zh-CN"/>
        </w:rPr>
      </w:pPr>
      <w:r>
        <w:rPr>
          <w:rFonts w:ascii="Baskerville" w:hAnsi="Baskerville"/>
          <w:lang w:eastAsia="zh-CN"/>
        </w:rPr>
        <w:t>Please stand on the heaven’s grove.</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III.</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Gail was six foot sicks in her buckskin shoes. Creaking, she creaked down the avenue. Of golden butterflies—one in every store front. ‘I want that one and that one and that one,’ Gail said to her governess. ‘The loud one?’ ‘The one with the crimson wings?’ ‘Its throax dripping pollen, its antennae as black and fuzzy as a sheep?’ The wrecking ball came. To sleep.</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The sky peeled open as Night Bullstrode watched</w:t>
      </w:r>
    </w:p>
    <w:p w:rsidR="001933B3" w:rsidRDefault="001933B3">
      <w:pPr>
        <w:rPr>
          <w:rFonts w:ascii="Baskerville" w:hAnsi="Baskerville"/>
          <w:lang w:eastAsia="zh-CN"/>
        </w:rPr>
      </w:pPr>
      <w:r>
        <w:rPr>
          <w:rFonts w:ascii="Baskerville" w:hAnsi="Baskerville"/>
          <w:lang w:eastAsia="zh-CN"/>
        </w:rPr>
        <w:t>Oh my heavens it’s getting squashed;</w:t>
      </w:r>
    </w:p>
    <w:p w:rsidR="001933B3" w:rsidRDefault="001933B3">
      <w:pPr>
        <w:rPr>
          <w:rFonts w:ascii="Baskerville" w:hAnsi="Baskerville"/>
          <w:lang w:eastAsia="zh-CN"/>
        </w:rPr>
      </w:pPr>
      <w:r>
        <w:rPr>
          <w:rFonts w:ascii="Baskerville" w:hAnsi="Baskerville"/>
          <w:lang w:eastAsia="zh-CN"/>
        </w:rPr>
        <w:t>The berries red, the bananas in blue</w:t>
      </w:r>
    </w:p>
    <w:p w:rsidR="001933B3" w:rsidRDefault="001933B3">
      <w:pPr>
        <w:rPr>
          <w:rFonts w:ascii="Baskerville" w:hAnsi="Baskerville"/>
          <w:lang w:eastAsia="zh-CN"/>
        </w:rPr>
      </w:pPr>
      <w:r>
        <w:rPr>
          <w:rFonts w:ascii="Baskerville" w:hAnsi="Baskerville"/>
          <w:lang w:eastAsia="zh-CN"/>
        </w:rPr>
        <w:t>Where’m I’going what’ll I do?</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—Help me help me burn today. Each and each and every way. Though the sun is gay the stars are blue; I came out of the sea to marry you.</w:t>
      </w:r>
    </w:p>
    <w:p w:rsidR="001933B3" w:rsidRDefault="001933B3">
      <w:pPr>
        <w:rPr>
          <w:rFonts w:ascii="Baskerville" w:hAnsi="Baskerville"/>
          <w:lang w:eastAsia="zh-CN"/>
        </w:rPr>
      </w:pPr>
    </w:p>
    <w:p w:rsidR="001933B3" w:rsidRDefault="001933B3">
      <w:pPr>
        <w:rPr>
          <w:rFonts w:ascii="Baskerville" w:hAnsi="Baskerville"/>
          <w:lang w:eastAsia="zh-CN"/>
        </w:rPr>
      </w:pPr>
      <w:r>
        <w:rPr>
          <w:rFonts w:ascii="Baskerville" w:hAnsi="Baskerville"/>
          <w:lang w:eastAsia="zh-CN"/>
        </w:rPr>
        <w:t>—Marry you wish you came my dear</w:t>
      </w:r>
    </w:p>
    <w:p w:rsidR="001933B3" w:rsidRDefault="001933B3" w:rsidP="001933B3">
      <w:pPr>
        <w:ind w:firstLine="240"/>
        <w:rPr>
          <w:rFonts w:ascii="Baskerville" w:hAnsi="Baskerville"/>
          <w:lang w:eastAsia="zh-CN"/>
        </w:rPr>
      </w:pPr>
      <w:r>
        <w:rPr>
          <w:rFonts w:ascii="Baskerville" w:hAnsi="Baskerville"/>
          <w:lang w:eastAsia="zh-CN"/>
        </w:rPr>
        <w:t>Into the feathers—what a fear!</w:t>
      </w:r>
    </w:p>
    <w:p w:rsidR="001933B3" w:rsidRDefault="001933B3" w:rsidP="001933B3">
      <w:pPr>
        <w:ind w:firstLine="240"/>
        <w:rPr>
          <w:rFonts w:ascii="Baskerville" w:hAnsi="Baskerville"/>
          <w:lang w:eastAsia="zh-CN"/>
        </w:rPr>
      </w:pPr>
      <w:r>
        <w:rPr>
          <w:rFonts w:ascii="Baskerville" w:hAnsi="Baskerville"/>
          <w:lang w:eastAsia="zh-CN"/>
        </w:rPr>
        <w:t>Into the cottage I’ll never go</w:t>
      </w:r>
      <w:r>
        <w:rPr>
          <w:rFonts w:ascii="Baskerville" w:hAnsi="Baskerville"/>
          <w:lang w:eastAsia="zh-CN"/>
        </w:rPr>
        <w:br/>
        <w:t xml:space="preserve">    Until you buy me fur below.</w:t>
      </w:r>
      <w:r>
        <w:rPr>
          <w:rFonts w:ascii="Baskerville" w:hAnsi="Baskerville"/>
          <w:lang w:eastAsia="zh-CN"/>
        </w:rPr>
        <w:br/>
      </w:r>
      <w:r>
        <w:rPr>
          <w:rFonts w:ascii="Baskerville" w:hAnsi="Baskerville"/>
          <w:lang w:eastAsia="zh-CN"/>
        </w:rPr>
        <w:br/>
        <w:t>Menhir, gracewinding, and sprockets on the limbs. Slow upending. Grace setting.</w:t>
      </w:r>
      <w:r>
        <w:rPr>
          <w:rFonts w:ascii="Baskerville" w:hAnsi="Baskerville"/>
          <w:lang w:eastAsia="zh-CN"/>
        </w:rPr>
        <w:br/>
      </w:r>
      <w:r>
        <w:rPr>
          <w:rFonts w:ascii="Baskerville" w:hAnsi="Baskerville"/>
          <w:lang w:eastAsia="zh-CN"/>
        </w:rPr>
        <w:br/>
        <w:t>Once more menn though the aye is soft the barn aloft the heavens tall and god rained it down.</w:t>
      </w:r>
      <w:r>
        <w:rPr>
          <w:rFonts w:ascii="Baskerville" w:hAnsi="Baskerville"/>
          <w:lang w:eastAsia="zh-CN"/>
        </w:rPr>
        <w:br/>
      </w:r>
      <w:r>
        <w:rPr>
          <w:rFonts w:ascii="Baskerville" w:hAnsi="Baskerville"/>
          <w:lang w:eastAsia="zh-CN"/>
        </w:rPr>
        <w:br/>
        <w:t>They sait in front of the computer watching Nichijou</w:t>
      </w:r>
    </w:p>
    <w:p w:rsidR="001933B3" w:rsidRDefault="001933B3" w:rsidP="001933B3">
      <w:pPr>
        <w:rPr>
          <w:rFonts w:ascii="Baskerville" w:hAnsi="Baskerville"/>
          <w:lang w:eastAsia="zh-CN"/>
        </w:rPr>
      </w:pPr>
      <w:bookmarkStart w:id="0" w:name="_GoBack"/>
      <w:bookmarkEnd w:id="0"/>
      <w:r>
        <w:rPr>
          <w:rFonts w:ascii="Baskerville" w:hAnsi="Baskerville" w:hint="eastAsia"/>
          <w:lang w:eastAsia="zh-CN"/>
        </w:rPr>
        <w:t>日常</w:t>
      </w:r>
      <w:r>
        <w:rPr>
          <w:rFonts w:ascii="Baskerville" w:hAnsi="Baskerville"/>
          <w:lang w:eastAsia="zh-CN"/>
        </w:rPr>
        <w:br/>
        <w:t>Rainbow.</w:t>
      </w:r>
      <w:r>
        <w:rPr>
          <w:rFonts w:ascii="Baskerville" w:hAnsi="Baskerville"/>
          <w:lang w:eastAsia="zh-CN"/>
        </w:rPr>
        <w:br/>
      </w:r>
      <w:r>
        <w:rPr>
          <w:rFonts w:ascii="Baskerville" w:hAnsi="Baskerville"/>
          <w:lang w:eastAsia="zh-CN"/>
        </w:rPr>
        <w:br/>
        <w:t>The appleblossoms on the hill.</w:t>
      </w:r>
      <w:r>
        <w:rPr>
          <w:rFonts w:ascii="Baskerville" w:hAnsi="Baskerville"/>
          <w:lang w:eastAsia="zh-CN"/>
        </w:rPr>
        <w:br/>
        <w:t>Winter, without its chill.</w:t>
      </w:r>
      <w:r>
        <w:rPr>
          <w:rFonts w:ascii="Baskerville" w:hAnsi="Baskerville"/>
          <w:lang w:eastAsia="zh-CN"/>
        </w:rPr>
        <w:br/>
      </w:r>
      <w:r>
        <w:rPr>
          <w:rFonts w:ascii="Baskerville" w:hAnsi="Baskerville"/>
          <w:lang w:eastAsia="zh-CN"/>
        </w:rPr>
        <w:lastRenderedPageBreak/>
        <w:br/>
        <w:t>IV.</w:t>
      </w:r>
      <w:r>
        <w:rPr>
          <w:rFonts w:ascii="Baskerville" w:hAnsi="Baskerville"/>
          <w:lang w:eastAsia="zh-CN"/>
        </w:rPr>
        <w:br/>
      </w:r>
      <w:r>
        <w:rPr>
          <w:rFonts w:ascii="Baskerville" w:hAnsi="Baskerville"/>
          <w:lang w:eastAsia="zh-CN"/>
        </w:rPr>
        <w:br/>
        <w:t>To the Divine Grace with arms of flowers he made his way. Each and every (each and every) day.</w:t>
      </w:r>
      <w:r>
        <w:rPr>
          <w:rFonts w:ascii="Baskerville" w:hAnsi="Baskerville"/>
          <w:lang w:eastAsia="zh-CN"/>
        </w:rPr>
        <w:br/>
      </w:r>
      <w:r>
        <w:rPr>
          <w:rFonts w:ascii="Baskerville" w:hAnsi="Baskerville"/>
          <w:lang w:eastAsia="zh-CN"/>
        </w:rPr>
        <w:br/>
        <w:t>When the going is tough the tough get going.</w:t>
      </w:r>
      <w:r>
        <w:rPr>
          <w:rFonts w:ascii="Baskerville" w:hAnsi="Baskerville"/>
          <w:lang w:eastAsia="zh-CN"/>
        </w:rPr>
        <w:br/>
      </w:r>
      <w:r>
        <w:rPr>
          <w:rFonts w:ascii="Baskerville" w:hAnsi="Baskerville"/>
          <w:lang w:eastAsia="zh-CN"/>
        </w:rPr>
        <w:br/>
        <w:t>He licked the powder off his fingers.</w:t>
      </w:r>
      <w:r>
        <w:rPr>
          <w:rFonts w:ascii="Baskerville" w:hAnsi="Baskerville"/>
          <w:lang w:eastAsia="zh-CN"/>
        </w:rPr>
        <w:br/>
      </w:r>
      <w:r>
        <w:rPr>
          <w:rFonts w:ascii="Baskerville" w:hAnsi="Baskerville"/>
          <w:lang w:eastAsia="zh-CN"/>
        </w:rPr>
        <w:br/>
        <w:t>I know: the wind had turned the streets to mush. As rain was pouring in I asked my Holy Book what to do, then drove to a page two thirds of the way in:</w:t>
      </w:r>
    </w:p>
    <w:p w:rsidR="001933B3" w:rsidRDefault="001933B3" w:rsidP="001933B3">
      <w:pPr>
        <w:ind w:firstLine="240"/>
        <w:rPr>
          <w:rFonts w:ascii="Baskerville" w:hAnsi="Baskerville"/>
          <w:lang w:eastAsia="zh-CN"/>
        </w:rPr>
      </w:pPr>
    </w:p>
    <w:p w:rsidR="001933B3" w:rsidRDefault="001933B3" w:rsidP="001933B3">
      <w:pPr>
        <w:ind w:firstLine="240"/>
        <w:rPr>
          <w:rFonts w:ascii="Baskerville" w:hAnsi="Baskerville"/>
          <w:lang w:eastAsia="zh-CN"/>
        </w:rPr>
      </w:pPr>
      <w:r>
        <w:rPr>
          <w:rFonts w:ascii="Baskerville" w:hAnsi="Baskerville"/>
          <w:lang w:eastAsia="zh-CN"/>
        </w:rPr>
        <w:tab/>
        <w:t>Wherever you are bemind the wave</w:t>
      </w:r>
    </w:p>
    <w:p w:rsidR="001933B3" w:rsidRDefault="001933B3" w:rsidP="001933B3">
      <w:pPr>
        <w:ind w:firstLine="240"/>
        <w:rPr>
          <w:rFonts w:ascii="Baskerville" w:hAnsi="Baskerville"/>
          <w:lang w:eastAsia="zh-CN"/>
        </w:rPr>
      </w:pPr>
      <w:r>
        <w:rPr>
          <w:rFonts w:ascii="Baskerville" w:hAnsi="Baskerville"/>
          <w:lang w:eastAsia="zh-CN"/>
        </w:rPr>
        <w:tab/>
        <w:t>It sprang out of a horny cave</w:t>
      </w:r>
    </w:p>
    <w:p w:rsidR="001933B3" w:rsidRDefault="001933B3" w:rsidP="001933B3">
      <w:pPr>
        <w:ind w:firstLine="240"/>
        <w:rPr>
          <w:rFonts w:ascii="Baskerville" w:hAnsi="Baskerville"/>
          <w:lang w:eastAsia="zh-CN"/>
        </w:rPr>
      </w:pPr>
      <w:r>
        <w:rPr>
          <w:rFonts w:ascii="Baskerville" w:hAnsi="Baskerville"/>
          <w:lang w:eastAsia="zh-CN"/>
        </w:rPr>
        <w:tab/>
        <w:t>Forget the cheetah, pay the ox</w:t>
      </w:r>
    </w:p>
    <w:p w:rsidR="001933B3" w:rsidRDefault="001933B3" w:rsidP="001933B3">
      <w:pPr>
        <w:ind w:firstLine="240"/>
        <w:rPr>
          <w:rFonts w:ascii="Baskerville" w:hAnsi="Baskerville"/>
          <w:lang w:eastAsia="zh-CN"/>
        </w:rPr>
      </w:pPr>
      <w:r>
        <w:rPr>
          <w:rFonts w:ascii="Baskerville" w:hAnsi="Baskerville"/>
          <w:lang w:eastAsia="zh-CN"/>
        </w:rPr>
        <w:tab/>
        <w:t>Do not dare look at the candy box.</w:t>
      </w:r>
    </w:p>
    <w:p w:rsidR="001933B3" w:rsidRDefault="001933B3" w:rsidP="001933B3">
      <w:pPr>
        <w:ind w:firstLine="240"/>
        <w:rPr>
          <w:rFonts w:ascii="Baskerville" w:hAnsi="Baskerville"/>
          <w:lang w:eastAsia="zh-CN"/>
        </w:rPr>
      </w:pPr>
    </w:p>
    <w:p w:rsidR="001933B3" w:rsidRDefault="001933B3" w:rsidP="001933B3">
      <w:pPr>
        <w:ind w:firstLine="240"/>
        <w:rPr>
          <w:rFonts w:ascii="Baskerville" w:hAnsi="Baskerville"/>
          <w:lang w:eastAsia="zh-CN"/>
        </w:rPr>
      </w:pPr>
      <w:r>
        <w:rPr>
          <w:rFonts w:ascii="Baskerville" w:hAnsi="Baskerville"/>
          <w:lang w:eastAsia="zh-CN"/>
        </w:rPr>
        <w:tab/>
        <w:t>I swear I’ll eat you when it snows</w:t>
      </w:r>
    </w:p>
    <w:p w:rsidR="001933B3" w:rsidRDefault="001933B3" w:rsidP="001933B3">
      <w:pPr>
        <w:ind w:firstLine="240"/>
        <w:rPr>
          <w:rFonts w:ascii="Baskerville" w:hAnsi="Baskerville"/>
          <w:lang w:eastAsia="zh-CN"/>
        </w:rPr>
      </w:pPr>
      <w:r>
        <w:rPr>
          <w:rFonts w:ascii="Baskerville" w:hAnsi="Baskerville"/>
          <w:lang w:eastAsia="zh-CN"/>
        </w:rPr>
        <w:tab/>
        <w:t>My mother’s a lamb of thorny toes</w:t>
      </w:r>
    </w:p>
    <w:p w:rsidR="001933B3" w:rsidRDefault="001933B3" w:rsidP="001933B3">
      <w:pPr>
        <w:ind w:firstLine="240"/>
        <w:rPr>
          <w:rFonts w:ascii="Baskerville" w:hAnsi="Baskerville"/>
          <w:lang w:eastAsia="zh-CN"/>
        </w:rPr>
      </w:pPr>
      <w:r>
        <w:rPr>
          <w:rFonts w:ascii="Baskerville" w:hAnsi="Baskerville"/>
          <w:lang w:eastAsia="zh-CN"/>
        </w:rPr>
        <w:tab/>
        <w:t>I cannot help my godly voice</w:t>
      </w:r>
    </w:p>
    <w:p w:rsidR="001933B3" w:rsidRDefault="001933B3" w:rsidP="001933B3">
      <w:pPr>
        <w:ind w:firstLine="240"/>
        <w:rPr>
          <w:rFonts w:ascii="Baskerville" w:hAnsi="Baskerville"/>
          <w:lang w:eastAsia="zh-CN"/>
        </w:rPr>
      </w:pPr>
      <w:r>
        <w:rPr>
          <w:rFonts w:ascii="Baskerville" w:hAnsi="Baskerville"/>
          <w:lang w:eastAsia="zh-CN"/>
        </w:rPr>
        <w:tab/>
        <w:t>To utter one say ‘rejoice.’</w:t>
      </w:r>
      <w:r>
        <w:rPr>
          <w:rFonts w:ascii="Baskerville" w:hAnsi="Baskerville"/>
          <w:lang w:eastAsia="zh-CN"/>
        </w:rPr>
        <w:br/>
      </w:r>
      <w:r>
        <w:rPr>
          <w:rFonts w:ascii="Baskerville" w:hAnsi="Baskerville"/>
          <w:lang w:eastAsia="zh-CN"/>
        </w:rPr>
        <w:br/>
        <w:t>And so all of the land turned flower-golden. Crates from Ephraim opened with thumblets of toads inside. Playing knickknack on a table of woman, one wore the czar’s cap, one the wig, one the pork pie while adistant Mingus wailed blues to the wind through his suxaphone, hung out to dry.</w:t>
      </w:r>
    </w:p>
    <w:p w:rsidR="001933B3" w:rsidRDefault="001933B3" w:rsidP="001933B3">
      <w:pPr>
        <w:ind w:firstLine="240"/>
        <w:rPr>
          <w:rFonts w:ascii="Baskerville" w:hAnsi="Baskerville"/>
          <w:lang w:eastAsia="zh-CN"/>
        </w:rPr>
      </w:pPr>
    </w:p>
    <w:p w:rsidR="001933B3" w:rsidRPr="0009632F" w:rsidRDefault="001933B3" w:rsidP="001933B3">
      <w:pPr>
        <w:ind w:firstLine="240"/>
        <w:rPr>
          <w:rFonts w:ascii="Baskerville" w:hAnsi="Baskerville"/>
          <w:lang w:eastAsia="zh-CN"/>
        </w:rPr>
      </w:pPr>
      <w:r>
        <w:rPr>
          <w:rFonts w:ascii="Baskerville" w:hAnsi="Baskerville"/>
          <w:lang w:eastAsia="zh-CN"/>
        </w:rPr>
        <w:t>—Ughhh, said Lizzard Boy.</w:t>
      </w:r>
      <w:r>
        <w:rPr>
          <w:rFonts w:ascii="Baskerville" w:hAnsi="Baskerville"/>
          <w:lang w:eastAsia="zh-CN"/>
        </w:rPr>
        <w:br/>
      </w:r>
      <w:r>
        <w:rPr>
          <w:rFonts w:ascii="Baskerville" w:hAnsi="Baskerville"/>
          <w:lang w:eastAsia="zh-CN"/>
        </w:rPr>
        <w:br/>
        <w:t>Wrapping up the song wearing a thong. I graced through each note you placed: no no no!</w:t>
      </w:r>
      <w:r>
        <w:rPr>
          <w:rFonts w:ascii="Baskerville" w:hAnsi="Baskerville"/>
          <w:lang w:eastAsia="zh-CN"/>
        </w:rPr>
        <w:br/>
      </w:r>
      <w:r>
        <w:rPr>
          <w:rFonts w:ascii="Baskerville" w:hAnsi="Baskerville"/>
          <w:lang w:eastAsia="zh-CN"/>
        </w:rPr>
        <w:br/>
        <w:t>And so the sun rises, over the ring of bulls, up the slope, down east where the snow is raining evermore.</w:t>
      </w:r>
    </w:p>
    <w:sectPr w:rsidR="001933B3" w:rsidRPr="0009632F" w:rsidSect="005C641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Baskerville">
    <w:panose1 w:val="02020502070401020303"/>
    <w:charset w:val="00"/>
    <w:family w:val="roman"/>
    <w:pitch w:val="variable"/>
    <w:sig w:usb0="80000067" w:usb1="00000000"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grammar="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3B3"/>
    <w:rsid w:val="000650A7"/>
    <w:rsid w:val="0009632F"/>
    <w:rsid w:val="001933B3"/>
    <w:rsid w:val="00226C6D"/>
    <w:rsid w:val="002424F0"/>
    <w:rsid w:val="002B28A2"/>
    <w:rsid w:val="002C2316"/>
    <w:rsid w:val="005C6411"/>
    <w:rsid w:val="005D79EE"/>
    <w:rsid w:val="00B552A7"/>
    <w:rsid w:val="00BC6143"/>
    <w:rsid w:val="00C65328"/>
    <w:rsid w:val="00CB172E"/>
    <w:rsid w:val="00DD766D"/>
    <w:rsid w:val="00EB58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F0B63F6"/>
  <w14:defaultImageDpi w14:val="32767"/>
  <w15:chartTrackingRefBased/>
  <w15:docId w15:val="{191230CF-2550-CE48-8783-81634D124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witonsky/Library/Group%20Containers/UBF8T346G9.Office/User%20Content.localized/Templates.localized/Baskervill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Baskerville.dotx</Template>
  <TotalTime>19</TotalTime>
  <Pages>3</Pages>
  <Words>687</Words>
  <Characters>3144</Characters>
  <Application>Microsoft Office Word</Application>
  <DocSecurity>0</DocSecurity>
  <Lines>262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Witonsky</dc:creator>
  <cp:keywords/>
  <dc:description/>
  <cp:lastModifiedBy>Alex Witonsky</cp:lastModifiedBy>
  <cp:revision>1</cp:revision>
  <dcterms:created xsi:type="dcterms:W3CDTF">2018-12-30T16:47:00Z</dcterms:created>
  <dcterms:modified xsi:type="dcterms:W3CDTF">2018-12-30T17:06:00Z</dcterms:modified>
</cp:coreProperties>
</file>